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6BD" w:rsidRPr="00371EB2" w:rsidRDefault="00B2470F" w:rsidP="005F36BD">
      <w:pPr>
        <w:jc w:val="center"/>
      </w:pPr>
      <w:bookmarkStart w:id="0" w:name="_GoBack"/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398145</wp:posOffset>
                </wp:positionV>
                <wp:extent cx="6829425" cy="4819650"/>
                <wp:effectExtent l="0" t="228600" r="447675" b="0"/>
                <wp:wrapNone/>
                <wp:docPr id="2" name="Grup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4819650"/>
                          <a:chOff x="0" y="0"/>
                          <a:chExt cx="6829425" cy="4819650"/>
                        </a:xfrm>
                      </wpg:grpSpPr>
                      <pic:pic xmlns:pic="http://schemas.openxmlformats.org/drawingml/2006/picture">
                        <pic:nvPicPr>
                          <pic:cNvPr id="7" name="Paveikslėlis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"/>
                            <a:ext cx="655320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aveikslėlis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850" y="0"/>
                            <a:ext cx="2695575" cy="481965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perspectiveContrastingLeftFacing">
                              <a:rot lat="388791" lon="525505" rev="21066959"/>
                            </a:camera>
                            <a:lightRig rig="threePt" dir="t"/>
                          </a:scene3d>
                          <a:sp3d prstMaterial="metal">
                            <a:bevelT prst="slope"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ė 2" o:spid="_x0000_s1026" style="position:absolute;margin-left:5.1pt;margin-top:31.35pt;width:537.75pt;height:379.5pt;z-index:251664384" coordsize="68294,48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7" o:spid="_x0000_s1027" type="#_x0000_t75" style="position:absolute;top:1714;width:65532;height:40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9RzAAAAA2gAAAA8AAABkcnMvZG93bnJldi54bWxEj9GKwjAURN+F/YdwF3zTdAu60m0UUQTx&#10;QbD1Ay7NtS1tbkoStf69WVjYx2FmzjD5ZjS9eJDzrWUFX/MEBHFldcu1gmt5mK1A+ICssbdMCl7k&#10;YbP+mOSYafvkCz2KUIsIYZ+hgiaEIZPSVw0Z9HM7EEfvZp3BEKWrpXb4jHDTyzRJltJgy3GhwYF2&#10;DVVdcTcK3GVf8MJt2/3udO7S9MaJK1mp6ee4/QERaAz/4b/2USv4ht8r8QbI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hj1HMAAAADaAAAADwAAAAAAAAAAAAAAAACfAgAA&#10;ZHJzL2Rvd25yZXYueG1sUEsFBgAAAAAEAAQA9wAAAIwDAAAAAA==&#10;">
                  <v:imagedata r:id="rId14" o:title=""/>
                  <v:path arrowok="t"/>
                </v:shape>
                <v:shape id="Paveikslėlis 3" o:spid="_x0000_s1028" type="#_x0000_t75" style="position:absolute;left:41338;width:26956;height:48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XuLDAAAA2gAAAA8AAABkcnMvZG93bnJldi54bWxEj19rwkAQxN8L/Q7HCr7Vi38qNfWUIlSk&#10;D8Vo8XnJbZNgbi/cbTV+e69Q6OMwM79hluvetepCITaeDYxHGSji0tuGKwNfx/enF1BRkC22nsnA&#10;jSKsV48PS8ytv3JBl4NUKkE45migFulyrWNZk8M48h1x8r59cChJhkrbgNcEd62eZNlcO2w4LdTY&#10;0aam8nz4cQa2xeLjs9iLvdFmN5PZ8yngeGLMcNC/vYIS6uU//NfeWQNT+L2SboBe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Fe4sMAAADa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  <w:bookmarkEnd w:id="0"/>
    </w:p>
    <w:p w:rsidR="00E37C0B" w:rsidRDefault="00E37C0B" w:rsidP="00E37C0B">
      <w:pPr>
        <w:rPr>
          <w:rFonts w:ascii="Georgia" w:eastAsia="Times New Roman" w:hAnsi="Georgia" w:cs="Times New Roman"/>
          <w:b/>
          <w:bCs/>
          <w:color w:val="74450F" w:themeColor="accent6" w:themeShade="80"/>
          <w:sz w:val="36"/>
          <w:szCs w:val="36"/>
          <w:bdr w:val="none" w:sz="0" w:space="0" w:color="auto" w:frame="1"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inline distT="0" distB="0" distL="0" distR="0" wp14:anchorId="6A76D417" wp14:editId="7A6DA0F6">
                <wp:extent cx="304800" cy="304800"/>
                <wp:effectExtent l="0" t="0" r="0" b="0"/>
                <wp:docPr id="4" name="AutoShape 2" descr="KĄ VALGO MŪSŲ ĄŽUOLO MEDŽIŲ LAPAI? - MEDŽIA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1877AD4" id="AutoShape 2" o:spid="_x0000_s1026" alt="KĄ VALGO MŪSŲ ĄŽUOLO MEDŽIŲ LAPAI? - MEDŽIA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X1vqXqAgAA9A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inline distT="0" distB="0" distL="0" distR="0" wp14:anchorId="42054EFF" wp14:editId="00B4685C">
                <wp:extent cx="304800" cy="304800"/>
                <wp:effectExtent l="0" t="0" r="0" b="0"/>
                <wp:docPr id="5" name="AutoShape 4" descr="KĄ VALGO MŪSŲ ĄŽUOLO MEDŽIŲ LAPAI? - MEDŽIA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87338CF" id="AutoShape 4" o:spid="_x0000_s1026" alt="KĄ VALGO MŪSŲ ĄŽUOLO MEDŽIŲ LAPAI? - MEDŽIA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D52WfqAgAA9A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E37C0B" w:rsidRPr="00906B82" w:rsidRDefault="00E37C0B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440766" w:rsidRDefault="00440766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C00000"/>
          <w:sz w:val="36"/>
          <w:szCs w:val="36"/>
          <w:bdr w:val="none" w:sz="0" w:space="0" w:color="auto" w:frame="1"/>
          <w:lang w:eastAsia="lt-LT"/>
        </w:rPr>
      </w:pPr>
    </w:p>
    <w:p w:rsidR="003255A9" w:rsidRPr="0002440D" w:rsidRDefault="003255A9" w:rsidP="003255A9">
      <w:pPr>
        <w:spacing w:before="0" w:after="0"/>
        <w:jc w:val="center"/>
        <w:textAlignment w:val="baseline"/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</w:pPr>
      <w:r w:rsidRPr="0002440D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>2023 m. birželio 17 d. 10 val.</w:t>
      </w:r>
    </w:p>
    <w:p w:rsidR="003255A9" w:rsidRPr="0002440D" w:rsidRDefault="003255A9" w:rsidP="003255A9">
      <w:pPr>
        <w:tabs>
          <w:tab w:val="left" w:pos="3119"/>
        </w:tabs>
        <w:spacing w:before="0" w:after="0"/>
        <w:ind w:firstLine="619"/>
        <w:jc w:val="center"/>
        <w:textAlignment w:val="baseline"/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</w:pPr>
      <w:proofErr w:type="spellStart"/>
      <w:r w:rsidRPr="0002440D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>Pagubės</w:t>
      </w:r>
      <w:proofErr w:type="spellEnd"/>
      <w:r w:rsidRPr="0002440D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sodų 16-os g.</w:t>
      </w:r>
      <w:r w:rsidR="009B40EB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2</w:t>
      </w:r>
      <w:r w:rsidRPr="0002440D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</w:t>
      </w:r>
      <w:r w:rsidR="009B40EB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>(</w:t>
      </w:r>
      <w:r w:rsidRPr="0002440D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>vandenvietėje</w:t>
      </w:r>
      <w:r w:rsidR="009B40EB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>)</w:t>
      </w:r>
      <w:r w:rsidRPr="0002440D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>, šaukiamas sodininkų bendrijos narių visuotinis susirinkimas.</w:t>
      </w:r>
    </w:p>
    <w:p w:rsidR="003255A9" w:rsidRPr="0002440D" w:rsidRDefault="003255A9" w:rsidP="003255A9">
      <w:pPr>
        <w:shd w:val="clear" w:color="auto" w:fill="FFFFFF"/>
        <w:tabs>
          <w:tab w:val="left" w:pos="4395"/>
        </w:tabs>
        <w:spacing w:before="0" w:after="0"/>
        <w:ind w:left="0" w:right="0"/>
        <w:jc w:val="both"/>
        <w:textAlignment w:val="baseline"/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</w:pPr>
      <w:r w:rsidRPr="0002440D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     </w:t>
      </w:r>
      <w:r w:rsidRPr="0002440D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ab/>
        <w:t>Darbotvarkė:</w:t>
      </w:r>
      <w:r w:rsidRPr="0002440D">
        <w:rPr>
          <w:rFonts w:ascii="Georgia" w:eastAsia="Times New Roman" w:hAnsi="Georgia" w:cs="Times New Roman"/>
          <w:b/>
          <w:bCs/>
          <w:noProof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</w:t>
      </w:r>
    </w:p>
    <w:p w:rsidR="003255A9" w:rsidRPr="0002440D" w:rsidRDefault="003255A9" w:rsidP="003255A9">
      <w:pPr>
        <w:shd w:val="clear" w:color="auto" w:fill="FFFFFF"/>
        <w:spacing w:before="0" w:after="0"/>
        <w:ind w:left="567" w:right="0"/>
        <w:textAlignment w:val="baseline"/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</w:pPr>
      <w:r w:rsidRPr="0002440D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>1. Bendrijos pirmininko ir valdybos 2022 m. atliktų darbų ataskaita ir 2022 m. sąmatos įvykdymas.</w:t>
      </w:r>
    </w:p>
    <w:p w:rsidR="003255A9" w:rsidRPr="0002440D" w:rsidRDefault="003255A9" w:rsidP="003255A9">
      <w:pPr>
        <w:shd w:val="clear" w:color="auto" w:fill="FFFFFF"/>
        <w:spacing w:before="0" w:after="0"/>
        <w:ind w:left="567" w:right="0" w:hanging="141"/>
        <w:textAlignment w:val="baseline"/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</w:pPr>
      <w:r w:rsidRPr="0002440D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 2. 2023 m. sąmatos projekto pristatymas ir svarstymas.</w:t>
      </w:r>
      <w:r w:rsidRPr="0002440D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br/>
        <w:t>3. Revizijos komisijos ataskaita.</w:t>
      </w:r>
    </w:p>
    <w:p w:rsidR="003255A9" w:rsidRPr="0002440D" w:rsidRDefault="003255A9" w:rsidP="002A72BF">
      <w:pPr>
        <w:shd w:val="clear" w:color="auto" w:fill="FFFFFF"/>
        <w:spacing w:before="0" w:after="0"/>
        <w:ind w:left="567" w:right="0"/>
        <w:textAlignment w:val="baseline"/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</w:pPr>
      <w:r w:rsidRPr="0002440D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4. </w:t>
      </w:r>
      <w:r w:rsidR="002A72BF" w:rsidRPr="005D2E4F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>SB „Ąžuolynas“ naujos redakcijos Įstatų</w:t>
      </w:r>
      <w:r w:rsidR="002A72BF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svarstymas ir</w:t>
      </w:r>
      <w:r w:rsidR="002A72BF" w:rsidRPr="005D2E4F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tvirtinimas</w:t>
      </w:r>
      <w:r w:rsidR="002A72BF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>.</w:t>
      </w:r>
    </w:p>
    <w:p w:rsidR="00652CB3" w:rsidRDefault="003255A9" w:rsidP="003255A9">
      <w:pPr>
        <w:shd w:val="clear" w:color="auto" w:fill="FFFFFF"/>
        <w:spacing w:before="0" w:after="0"/>
        <w:ind w:left="567" w:right="0"/>
        <w:textAlignment w:val="baseline"/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</w:pPr>
      <w:r w:rsidRPr="0002440D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5. </w:t>
      </w:r>
      <w:r w:rsidR="002A72BF" w:rsidRPr="0002440D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>Valdybos, revizijos komisijos ir pirmininko rinkimai.</w:t>
      </w:r>
      <w:r w:rsidR="005D2E4F" w:rsidRPr="005D2E4F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</w:t>
      </w:r>
    </w:p>
    <w:p w:rsidR="003255A9" w:rsidRPr="0002440D" w:rsidRDefault="005D2E4F" w:rsidP="003255A9">
      <w:pPr>
        <w:shd w:val="clear" w:color="auto" w:fill="FFFFFF"/>
        <w:spacing w:before="0" w:after="0"/>
        <w:ind w:left="567" w:right="0"/>
        <w:textAlignment w:val="baseline"/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</w:pPr>
      <w:r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6. </w:t>
      </w:r>
      <w:r w:rsidR="003255A9" w:rsidRPr="0002440D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>Einamieji reikalai, diskusijos ir ataskaitų tvirtinimas.</w:t>
      </w:r>
      <w:r w:rsidR="003255A9" w:rsidRPr="0002440D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br/>
      </w:r>
      <w:r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>7</w:t>
      </w:r>
      <w:r w:rsidR="003255A9" w:rsidRPr="0002440D">
        <w:rPr>
          <w:rFonts w:ascii="Georgia" w:eastAsia="Times New Roman" w:hAnsi="Georgia" w:cs="Times New Roman"/>
          <w:b/>
          <w:color w:val="669900"/>
          <w:sz w:val="36"/>
          <w:szCs w:val="36"/>
          <w:lang w:eastAsia="lt-LT"/>
          <w14:props3d w14:extrusionH="0" w14:contourW="0" w14:prstMaterial="warmMatte">
            <w14:bevelB w14:w="38100" w14:h="38100" w14:prst="relaxedInset"/>
          </w14:props3d>
        </w:rPr>
        <w:t>. Susirinkimo nutarimo tvirtinimas.</w:t>
      </w:r>
    </w:p>
    <w:p w:rsidR="003255A9" w:rsidRPr="002A72BF" w:rsidRDefault="003255A9" w:rsidP="003255A9">
      <w:pPr>
        <w:spacing w:after="0"/>
        <w:ind w:firstLine="619"/>
        <w:jc w:val="center"/>
        <w:textAlignment w:val="baseline"/>
        <w:rPr>
          <w:rFonts w:ascii="Georgia" w:eastAsia="Times New Roman" w:hAnsi="Georgia" w:cs="Times New Roman"/>
          <w:b/>
          <w:bCs/>
          <w:color w:val="00B05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</w:pPr>
      <w:r w:rsidRPr="002A72BF">
        <w:rPr>
          <w:rFonts w:ascii="Georgia" w:eastAsia="Times New Roman" w:hAnsi="Georgia" w:cs="Times New Roman"/>
          <w:b/>
          <w:bCs/>
          <w:color w:val="00B05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>Susirinkus mažiau nei pusei bendrijos narių, pakartotinis bendrijos</w:t>
      </w:r>
      <w:r w:rsidR="002A72BF" w:rsidRPr="002A72BF">
        <w:rPr>
          <w:rFonts w:ascii="Georgia" w:eastAsia="Times New Roman" w:hAnsi="Georgia" w:cs="Times New Roman"/>
          <w:b/>
          <w:bCs/>
          <w:color w:val="00B05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narių</w:t>
      </w:r>
      <w:r w:rsidRPr="002A72BF">
        <w:rPr>
          <w:rFonts w:ascii="Georgia" w:eastAsia="Times New Roman" w:hAnsi="Georgia" w:cs="Times New Roman"/>
          <w:b/>
          <w:bCs/>
          <w:color w:val="00B05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susirinkimas vyks liepos 1 d. 10 val. toje pačioje vietoje pagal tą pačią darbotvarkę. </w:t>
      </w:r>
    </w:p>
    <w:p w:rsidR="003255A9" w:rsidRPr="0002440D" w:rsidRDefault="003255A9" w:rsidP="003255A9">
      <w:pPr>
        <w:rPr>
          <w:noProof/>
          <w:color w:val="669900"/>
          <w:lang w:eastAsia="lt-LT"/>
          <w14:props3d w14:extrusionH="0" w14:contourW="0" w14:prstMaterial="warmMatte">
            <w14:bevelB w14:w="38100" w14:h="38100" w14:prst="relaxedInset"/>
          </w14:props3d>
        </w:rPr>
      </w:pPr>
    </w:p>
    <w:p w:rsidR="003255A9" w:rsidRPr="0002440D" w:rsidRDefault="003255A9" w:rsidP="003255A9">
      <w:pPr>
        <w:spacing w:after="0"/>
        <w:ind w:left="6480" w:firstLine="720"/>
        <w:jc w:val="both"/>
        <w:textAlignment w:val="baseline"/>
        <w:rPr>
          <w:color w:val="C00000"/>
          <w14:props3d w14:extrusionH="0" w14:contourW="0" w14:prstMaterial="warmMatte">
            <w14:bevelB w14:w="38100" w14:h="38100" w14:prst="relaxedInset"/>
          </w14:props3d>
        </w:rPr>
      </w:pPr>
      <w:r w:rsidRPr="0002440D">
        <w:rPr>
          <w:rFonts w:ascii="Georgia" w:eastAsia="Times New Roman" w:hAnsi="Georgia" w:cs="Times New Roman"/>
          <w:b/>
          <w:bCs/>
          <w:color w:val="669900"/>
          <w:sz w:val="36"/>
          <w:szCs w:val="36"/>
          <w:bdr w:val="none" w:sz="0" w:space="0" w:color="auto" w:frame="1"/>
          <w:lang w:eastAsia="lt-LT"/>
          <w14:props3d w14:extrusionH="0" w14:contourW="0" w14:prstMaterial="warmMatte">
            <w14:bevelB w14:w="38100" w14:h="38100" w14:prst="relaxedInset"/>
          </w14:props3d>
        </w:rPr>
        <w:t xml:space="preserve">  Bendrijos valdyba</w:t>
      </w:r>
      <w:r w:rsidRPr="0002440D">
        <w:rPr>
          <w:noProof/>
          <w:color w:val="C00000"/>
          <w:lang w:eastAsia="lt-LT"/>
          <w14:props3d w14:extrusionH="0" w14:contourW="0" w14:prstMaterial="warmMatte">
            <w14:bevelB w14:w="38100" w14:h="38100" w14:prst="relaxedInset"/>
          </w14:props3d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523CD" wp14:editId="4B9B3CCC">
                <wp:simplePos x="0" y="0"/>
                <wp:positionH relativeFrom="column">
                  <wp:posOffset>-3021330</wp:posOffset>
                </wp:positionH>
                <wp:positionV relativeFrom="paragraph">
                  <wp:posOffset>283845</wp:posOffset>
                </wp:positionV>
                <wp:extent cx="2695575" cy="4533900"/>
                <wp:effectExtent l="38100" t="0" r="28575" b="38100"/>
                <wp:wrapNone/>
                <wp:docPr id="1" name="Rodyklė: 1 žemyn" descr="Kaštoninė dekoratyvinė rodyklė, nukreipta žemyn." title="Rodyklė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4533900"/>
                        </a:xfrm>
                        <a:prstGeom prst="downArrow">
                          <a:avLst>
                            <a:gd name="adj1" fmla="val 92933"/>
                            <a:gd name="adj2" fmla="val 14279"/>
                          </a:avLst>
                        </a:prstGeom>
                        <a:solidFill>
                          <a:srgbClr val="00B050"/>
                        </a:solidFill>
                        <a:ln w="15875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55A9" w:rsidRDefault="003255A9" w:rsidP="003255A9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bdr w:val="none" w:sz="0" w:space="0" w:color="auto" w:frame="1"/>
                                <w:lang w:eastAsia="lt-LT"/>
                              </w:rPr>
                            </w:pPr>
                            <w:r w:rsidRPr="00BE22C6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bdr w:val="none" w:sz="0" w:space="0" w:color="auto" w:frame="1"/>
                                <w:lang w:eastAsia="lt-LT"/>
                              </w:rPr>
                              <w:t>Sodininkų bendrijos „Ąžuolynas“</w:t>
                            </w:r>
                          </w:p>
                          <w:p w:rsidR="003255A9" w:rsidRPr="00BE22C6" w:rsidRDefault="003255A9" w:rsidP="003255A9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bdr w:val="none" w:sz="0" w:space="0" w:color="auto" w:frame="1"/>
                                <w:lang w:eastAsia="lt-LT"/>
                              </w:rPr>
                            </w:pPr>
                            <w:r w:rsidRPr="00BE22C6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bdr w:val="none" w:sz="0" w:space="0" w:color="auto" w:frame="1"/>
                                <w:lang w:eastAsia="lt-LT"/>
                              </w:rPr>
                              <w:t xml:space="preserve"> narių žiniai:</w:t>
                            </w:r>
                          </w:p>
                          <w:p w:rsidR="003255A9" w:rsidRPr="00873417" w:rsidRDefault="003255A9" w:rsidP="003255A9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bidi="lt-LT"/>
                              </w:rPr>
                              <w:t>-----------------------------</w:t>
                            </w:r>
                          </w:p>
                          <w:p w:rsidR="003255A9" w:rsidRPr="00BE22C6" w:rsidRDefault="003255A9" w:rsidP="003255A9">
                            <w:pPr>
                              <w:pStyle w:val="anga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E22C6">
                              <w:rPr>
                                <w:b/>
                                <w:sz w:val="40"/>
                                <w:szCs w:val="40"/>
                              </w:rPr>
                              <w:t>VISUOTINIS  SUSIRINKIMAS</w:t>
                            </w:r>
                          </w:p>
                          <w:p w:rsidR="003255A9" w:rsidRPr="00873417" w:rsidRDefault="003255A9" w:rsidP="003255A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ajorHAnsi" w:eastAsia="Candara" w:hAnsiTheme="majorHAnsi" w:cs="Times New Roman"/>
                                <w:b/>
                                <w:caps/>
                                <w:color w:val="FFFFFF" w:themeColor="background1"/>
                                <w:sz w:val="4"/>
                                <w:szCs w:val="64"/>
                              </w:rPr>
                            </w:pPr>
                          </w:p>
                          <w:p w:rsidR="003255A9" w:rsidRDefault="003255A9" w:rsidP="003255A9">
                            <w:pPr>
                              <w:spacing w:before="0" w:after="0"/>
                              <w:jc w:val="center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bdr w:val="none" w:sz="0" w:space="0" w:color="auto" w:frame="1"/>
                                <w:lang w:eastAsia="lt-LT"/>
                              </w:rPr>
                            </w:pPr>
                            <w:r w:rsidRPr="00371EB2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bdr w:val="none" w:sz="0" w:space="0" w:color="auto" w:frame="1"/>
                                <w:lang w:eastAsia="lt-LT"/>
                              </w:rPr>
                              <w:t>202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bdr w:val="none" w:sz="0" w:space="0" w:color="auto" w:frame="1"/>
                                <w:lang w:eastAsia="lt-LT"/>
                              </w:rPr>
                              <w:t>3</w:t>
                            </w:r>
                            <w:r w:rsidRPr="00371EB2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bdr w:val="none" w:sz="0" w:space="0" w:color="auto" w:frame="1"/>
                                <w:lang w:eastAsia="lt-LT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bdr w:val="none" w:sz="0" w:space="0" w:color="auto" w:frame="1"/>
                                <w:lang w:eastAsia="lt-LT"/>
                              </w:rPr>
                              <w:t>06</w:t>
                            </w:r>
                            <w:r w:rsidRPr="00371EB2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bdr w:val="none" w:sz="0" w:space="0" w:color="auto" w:frame="1"/>
                                <w:lang w:eastAsia="lt-LT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bdr w:val="none" w:sz="0" w:space="0" w:color="auto" w:frame="1"/>
                                <w:lang w:eastAsia="lt-LT"/>
                              </w:rPr>
                              <w:t xml:space="preserve">17 </w:t>
                            </w:r>
                          </w:p>
                          <w:p w:rsidR="003255A9" w:rsidRPr="00214F32" w:rsidRDefault="003255A9" w:rsidP="003255A9">
                            <w:pPr>
                              <w:spacing w:before="0" w:after="0"/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371EB2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bdr w:val="none" w:sz="0" w:space="0" w:color="auto" w:frame="1"/>
                                <w:lang w:eastAsia="lt-LT"/>
                              </w:rPr>
                              <w:t xml:space="preserve"> 10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bdr w:val="none" w:sz="0" w:space="0" w:color="auto" w:frame="1"/>
                                <w:lang w:eastAsia="lt-LT"/>
                              </w:rPr>
                              <w:t>:00</w:t>
                            </w:r>
                            <w:r w:rsidRPr="00371EB2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bdr w:val="none" w:sz="0" w:space="0" w:color="auto" w:frame="1"/>
                                <w:lang w:eastAsia="lt-LT"/>
                              </w:rPr>
                              <w:t xml:space="preserve"> val.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Rodyklė: 1 žemyn" o:spid="_x0000_s1026" type="#_x0000_t67" alt="Antraštė: Rodyklė - Aprašas: Kaštoninė dekoratyvinė rodyklė, nukreipta žemyn." style="position:absolute;left:0;text-align:left;margin-left:-237.9pt;margin-top:22.35pt;width:212.25pt;height:3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" adj="19766,763" fillcolor="#00b050" strokecolor="#090" strokeweight="1.25pt">
                <v:textbox inset=",64.8pt">
                  <w:txbxContent>
                    <w:p w:rsidR="003255A9" w:rsidRDefault="003255A9" w:rsidP="003255A9">
                      <w:pPr>
                        <w:spacing w:after="0"/>
                        <w:jc w:val="center"/>
                        <w:textAlignment w:val="baseline"/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bdr w:val="none" w:sz="0" w:space="0" w:color="auto" w:frame="1"/>
                          <w:lang w:eastAsia="lt-LT"/>
                        </w:rPr>
                      </w:pPr>
                      <w:r w:rsidRPr="00BE22C6"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bdr w:val="none" w:sz="0" w:space="0" w:color="auto" w:frame="1"/>
                          <w:lang w:eastAsia="lt-LT"/>
                        </w:rPr>
                        <w:t>Sodininkų bendrijos „Ąžuolynas“</w:t>
                      </w:r>
                    </w:p>
                    <w:p w:rsidR="003255A9" w:rsidRPr="00BE22C6" w:rsidRDefault="003255A9" w:rsidP="003255A9">
                      <w:pPr>
                        <w:spacing w:after="0"/>
                        <w:jc w:val="center"/>
                        <w:textAlignment w:val="baseline"/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bdr w:val="none" w:sz="0" w:space="0" w:color="auto" w:frame="1"/>
                          <w:lang w:eastAsia="lt-LT"/>
                        </w:rPr>
                      </w:pPr>
                      <w:r w:rsidRPr="00BE22C6"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bdr w:val="none" w:sz="0" w:space="0" w:color="auto" w:frame="1"/>
                          <w:lang w:eastAsia="lt-LT"/>
                        </w:rPr>
                        <w:t xml:space="preserve"> narių žiniai:</w:t>
                      </w:r>
                    </w:p>
                    <w:p w:rsidR="003255A9" w:rsidRPr="00873417" w:rsidRDefault="003255A9" w:rsidP="003255A9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olor w:val="FFFFFF" w:themeColor="background1"/>
                          <w:spacing w:val="30"/>
                          <w:sz w:val="28"/>
                          <w:szCs w:val="28"/>
                          <w:lang w:bidi="lt-LT"/>
                        </w:rPr>
                        <w:t>-----------------------------</w:t>
                      </w:r>
                    </w:p>
                    <w:p w:rsidR="003255A9" w:rsidRPr="00BE22C6" w:rsidRDefault="003255A9" w:rsidP="003255A9">
                      <w:pPr>
                        <w:pStyle w:val="anga"/>
                        <w:rPr>
                          <w:b/>
                          <w:sz w:val="40"/>
                          <w:szCs w:val="40"/>
                        </w:rPr>
                      </w:pPr>
                      <w:r w:rsidRPr="00BE22C6">
                        <w:rPr>
                          <w:b/>
                          <w:sz w:val="40"/>
                          <w:szCs w:val="40"/>
                        </w:rPr>
                        <w:t>VISUOTINIS  SUSIRINKIMAS</w:t>
                      </w:r>
                    </w:p>
                    <w:p w:rsidR="003255A9" w:rsidRPr="00873417" w:rsidRDefault="003255A9" w:rsidP="003255A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Theme="majorHAnsi" w:eastAsia="Candara" w:hAnsiTheme="majorHAnsi" w:cs="Times New Roman"/>
                          <w:b/>
                          <w:caps/>
                          <w:color w:val="FFFFFF" w:themeColor="background1"/>
                          <w:sz w:val="4"/>
                          <w:szCs w:val="64"/>
                        </w:rPr>
                      </w:pPr>
                    </w:p>
                    <w:p w:rsidR="003255A9" w:rsidRDefault="003255A9" w:rsidP="003255A9">
                      <w:pPr>
                        <w:spacing w:before="0" w:after="0"/>
                        <w:jc w:val="center"/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bdr w:val="none" w:sz="0" w:space="0" w:color="auto" w:frame="1"/>
                          <w:lang w:eastAsia="lt-LT"/>
                        </w:rPr>
                      </w:pPr>
                      <w:r w:rsidRPr="00371EB2"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bdr w:val="none" w:sz="0" w:space="0" w:color="auto" w:frame="1"/>
                          <w:lang w:eastAsia="lt-LT"/>
                        </w:rPr>
                        <w:t>202</w:t>
                      </w:r>
                      <w:r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bdr w:val="none" w:sz="0" w:space="0" w:color="auto" w:frame="1"/>
                          <w:lang w:eastAsia="lt-LT"/>
                        </w:rPr>
                        <w:t>3</w:t>
                      </w:r>
                      <w:r w:rsidRPr="00371EB2"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bdr w:val="none" w:sz="0" w:space="0" w:color="auto" w:frame="1"/>
                          <w:lang w:eastAsia="lt-LT"/>
                        </w:rPr>
                        <w:t xml:space="preserve"> </w:t>
                      </w:r>
                      <w:r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bdr w:val="none" w:sz="0" w:space="0" w:color="auto" w:frame="1"/>
                          <w:lang w:eastAsia="lt-LT"/>
                        </w:rPr>
                        <w:t>06</w:t>
                      </w:r>
                      <w:r w:rsidRPr="00371EB2"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bdr w:val="none" w:sz="0" w:space="0" w:color="auto" w:frame="1"/>
                          <w:lang w:eastAsia="lt-LT"/>
                        </w:rPr>
                        <w:t xml:space="preserve"> </w:t>
                      </w:r>
                      <w:r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bdr w:val="none" w:sz="0" w:space="0" w:color="auto" w:frame="1"/>
                          <w:lang w:eastAsia="lt-LT"/>
                        </w:rPr>
                        <w:t xml:space="preserve">17 </w:t>
                      </w:r>
                    </w:p>
                    <w:p w:rsidR="003255A9" w:rsidRPr="00214F32" w:rsidRDefault="003255A9" w:rsidP="003255A9">
                      <w:pPr>
                        <w:spacing w:before="0" w:after="0"/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371EB2"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bdr w:val="none" w:sz="0" w:space="0" w:color="auto" w:frame="1"/>
                          <w:lang w:eastAsia="lt-LT"/>
                        </w:rPr>
                        <w:t xml:space="preserve"> 10</w:t>
                      </w:r>
                      <w:r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bdr w:val="none" w:sz="0" w:space="0" w:color="auto" w:frame="1"/>
                          <w:lang w:eastAsia="lt-LT"/>
                        </w:rPr>
                        <w:t>:00</w:t>
                      </w:r>
                      <w:r w:rsidRPr="00371EB2">
                        <w:rPr>
                          <w:rFonts w:ascii="Georgia" w:eastAsia="Times New Roman" w:hAnsi="Georgia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bdr w:val="none" w:sz="0" w:space="0" w:color="auto" w:frame="1"/>
                          <w:lang w:eastAsia="lt-LT"/>
                        </w:rPr>
                        <w:t xml:space="preserve"> val.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255A9" w:rsidRPr="0002440D" w:rsidSect="00702AF8">
      <w:footerReference w:type="default" r:id="rId16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849" w:rsidRDefault="00154849" w:rsidP="008B0818">
      <w:r>
        <w:separator/>
      </w:r>
    </w:p>
  </w:endnote>
  <w:endnote w:type="continuationSeparator" w:id="0">
    <w:p w:rsidR="00154849" w:rsidRDefault="00154849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Porat"/>
        </w:pPr>
        <w:r>
          <w:rPr>
            <w:lang w:bidi="lt-LT"/>
          </w:rPr>
          <w:fldChar w:fldCharType="begin"/>
        </w:r>
        <w:r>
          <w:rPr>
            <w:lang w:bidi="lt-LT"/>
          </w:rPr>
          <w:instrText xml:space="preserve"> PAGE   \* MERGEFORMAT </w:instrText>
        </w:r>
        <w:r>
          <w:rPr>
            <w:lang w:bidi="lt-LT"/>
          </w:rPr>
          <w:fldChar w:fldCharType="separate"/>
        </w:r>
        <w:r w:rsidR="002A72BF">
          <w:rPr>
            <w:noProof/>
            <w:lang w:bidi="lt-LT"/>
          </w:rPr>
          <w:t>2</w:t>
        </w:r>
        <w:r>
          <w:rPr>
            <w:noProof/>
            <w:lang w:bidi="lt-L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849" w:rsidRDefault="00154849" w:rsidP="008B0818">
      <w:r>
        <w:separator/>
      </w:r>
    </w:p>
  </w:footnote>
  <w:footnote w:type="continuationSeparator" w:id="0">
    <w:p w:rsidR="00154849" w:rsidRDefault="00154849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Straipsnis %1."/>
      <w:lvlJc w:val="left"/>
      <w:pPr>
        <w:ind w:left="0" w:firstLine="0"/>
      </w:pPr>
    </w:lvl>
    <w:lvl w:ilvl="1">
      <w:start w:val="1"/>
      <w:numFmt w:val="decimalZero"/>
      <w:isLgl/>
      <w:lvlText w:val="Skyrius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312"/>
    <w:rsid w:val="00010291"/>
    <w:rsid w:val="0002440D"/>
    <w:rsid w:val="00034346"/>
    <w:rsid w:val="00087178"/>
    <w:rsid w:val="000E33EA"/>
    <w:rsid w:val="00105E61"/>
    <w:rsid w:val="00134402"/>
    <w:rsid w:val="00141F7E"/>
    <w:rsid w:val="00144332"/>
    <w:rsid w:val="00154849"/>
    <w:rsid w:val="001570B2"/>
    <w:rsid w:val="001624C3"/>
    <w:rsid w:val="0016282D"/>
    <w:rsid w:val="00195F81"/>
    <w:rsid w:val="001D767C"/>
    <w:rsid w:val="00214F32"/>
    <w:rsid w:val="00220400"/>
    <w:rsid w:val="00263075"/>
    <w:rsid w:val="002733AA"/>
    <w:rsid w:val="002A068F"/>
    <w:rsid w:val="002A72BF"/>
    <w:rsid w:val="003255A9"/>
    <w:rsid w:val="00347A5B"/>
    <w:rsid w:val="00374F5F"/>
    <w:rsid w:val="00381ECC"/>
    <w:rsid w:val="0039194A"/>
    <w:rsid w:val="003D36E8"/>
    <w:rsid w:val="00440766"/>
    <w:rsid w:val="0045750C"/>
    <w:rsid w:val="004611DB"/>
    <w:rsid w:val="00472DE7"/>
    <w:rsid w:val="00485E76"/>
    <w:rsid w:val="004F689B"/>
    <w:rsid w:val="0054297F"/>
    <w:rsid w:val="005940E5"/>
    <w:rsid w:val="00597C04"/>
    <w:rsid w:val="005B644C"/>
    <w:rsid w:val="005D2D39"/>
    <w:rsid w:val="005D2E4F"/>
    <w:rsid w:val="005E1F61"/>
    <w:rsid w:val="005F36BD"/>
    <w:rsid w:val="006269ED"/>
    <w:rsid w:val="00652CB3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269ED"/>
    <w:rsid w:val="007322A5"/>
    <w:rsid w:val="007572B8"/>
    <w:rsid w:val="007A4EDB"/>
    <w:rsid w:val="00817F8C"/>
    <w:rsid w:val="0083195F"/>
    <w:rsid w:val="00834305"/>
    <w:rsid w:val="008365E3"/>
    <w:rsid w:val="00873417"/>
    <w:rsid w:val="00897FB4"/>
    <w:rsid w:val="008B0818"/>
    <w:rsid w:val="008B6F0A"/>
    <w:rsid w:val="00902A42"/>
    <w:rsid w:val="00906B82"/>
    <w:rsid w:val="009124DD"/>
    <w:rsid w:val="0094423C"/>
    <w:rsid w:val="009661D9"/>
    <w:rsid w:val="00971CAF"/>
    <w:rsid w:val="00983FCD"/>
    <w:rsid w:val="00987137"/>
    <w:rsid w:val="009B40EB"/>
    <w:rsid w:val="00A12D60"/>
    <w:rsid w:val="00A2027E"/>
    <w:rsid w:val="00A95506"/>
    <w:rsid w:val="00AB123B"/>
    <w:rsid w:val="00B168F9"/>
    <w:rsid w:val="00B2470F"/>
    <w:rsid w:val="00B368A1"/>
    <w:rsid w:val="00B617C9"/>
    <w:rsid w:val="00B87D53"/>
    <w:rsid w:val="00B90655"/>
    <w:rsid w:val="00BD6DAD"/>
    <w:rsid w:val="00BE1D7E"/>
    <w:rsid w:val="00BE22C6"/>
    <w:rsid w:val="00C219C2"/>
    <w:rsid w:val="00C46A47"/>
    <w:rsid w:val="00C47D58"/>
    <w:rsid w:val="00C67FD5"/>
    <w:rsid w:val="00C93A32"/>
    <w:rsid w:val="00C95962"/>
    <w:rsid w:val="00CE754C"/>
    <w:rsid w:val="00CF207A"/>
    <w:rsid w:val="00D529A9"/>
    <w:rsid w:val="00D63B4C"/>
    <w:rsid w:val="00DA3333"/>
    <w:rsid w:val="00DC1F2A"/>
    <w:rsid w:val="00DC7525"/>
    <w:rsid w:val="00E37C0B"/>
    <w:rsid w:val="00E402F3"/>
    <w:rsid w:val="00E43EFE"/>
    <w:rsid w:val="00EB03DE"/>
    <w:rsid w:val="00F0092F"/>
    <w:rsid w:val="00F039B4"/>
    <w:rsid w:val="00F12A85"/>
    <w:rsid w:val="00F15090"/>
    <w:rsid w:val="00F32264"/>
    <w:rsid w:val="00FA5312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lt-LT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3195F"/>
    <w:rPr>
      <w:rFonts w:asciiTheme="minorHAnsi" w:hAnsiTheme="minorHAnsi"/>
    </w:rPr>
  </w:style>
  <w:style w:type="paragraph" w:styleId="Antrat1">
    <w:name w:val="heading 1"/>
    <w:basedOn w:val="prastasis"/>
    <w:next w:val="prastasis"/>
    <w:link w:val="Antrat1Diagrama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Antrat4">
    <w:name w:val="heading 4"/>
    <w:basedOn w:val="prastasis"/>
    <w:next w:val="prastasis"/>
    <w:link w:val="Antrat4Diagrama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Antrat5">
    <w:name w:val="heading 5"/>
    <w:basedOn w:val="prastasis"/>
    <w:next w:val="prastasis"/>
    <w:link w:val="Antrat5Diagrama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Antrat8">
    <w:name w:val="heading 8"/>
    <w:basedOn w:val="prastasis"/>
    <w:next w:val="prastasis"/>
    <w:link w:val="Antrat8Diagrama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CF207A"/>
    <w:rPr>
      <w:color w:val="595959" w:themeColor="text1" w:themeTint="A6"/>
    </w:rPr>
  </w:style>
  <w:style w:type="paragraph" w:styleId="Antrinispavadinimas">
    <w:name w:val="Subtitle"/>
    <w:basedOn w:val="prastasis"/>
    <w:link w:val="AntrinispavadinimasDiagrama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Pavadinimas">
    <w:name w:val="Title"/>
    <w:basedOn w:val="prastasis"/>
    <w:link w:val="PavadinimasDiagrama"/>
    <w:uiPriority w:val="1"/>
    <w:qFormat/>
    <w:rsid w:val="00485E76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4"/>
      <w:szCs w:val="72"/>
    </w:rPr>
  </w:style>
  <w:style w:type="character" w:customStyle="1" w:styleId="PavadinimasDiagrama">
    <w:name w:val="Pavadinimas Diagrama"/>
    <w:basedOn w:val="Numatytasispastraiposriftas"/>
    <w:link w:val="Pavadinimas"/>
    <w:uiPriority w:val="1"/>
    <w:rsid w:val="00485E76"/>
    <w:rPr>
      <w:rFonts w:asciiTheme="majorHAnsi" w:eastAsia="Candara" w:hAnsiTheme="majorHAnsi" w:cs="Times New Roman"/>
      <w:b/>
      <w:caps/>
      <w:color w:val="FFFFFF" w:themeColor="background1"/>
      <w:sz w:val="64"/>
      <w:szCs w:val="72"/>
    </w:rPr>
  </w:style>
  <w:style w:type="paragraph" w:styleId="Data">
    <w:name w:val="Date"/>
    <w:basedOn w:val="prastasis"/>
    <w:link w:val="DataDiagrama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aDiagrama">
    <w:name w:val="Data Diagrama"/>
    <w:basedOn w:val="Numatytasispastraiposriftas"/>
    <w:link w:val="Data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Laikas">
    <w:name w:val="Laikas"/>
    <w:basedOn w:val="prastasis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Vieta">
    <w:name w:val="Vieta"/>
    <w:basedOn w:val="prastasis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informacija">
    <w:name w:val="Kontaktinė informacija"/>
    <w:basedOn w:val="prastasis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Antrats">
    <w:name w:val="header"/>
    <w:basedOn w:val="prastasis"/>
    <w:link w:val="AntratsDiagrama"/>
    <w:uiPriority w:val="99"/>
    <w:semiHidden/>
    <w:rsid w:val="001570B2"/>
    <w:pPr>
      <w:spacing w:after="0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F12A85"/>
    <w:rPr>
      <w:rFonts w:ascii="Bodoni MT" w:hAnsi="Bodoni MT"/>
      <w:sz w:val="22"/>
      <w:szCs w:val="21"/>
    </w:rPr>
  </w:style>
  <w:style w:type="paragraph" w:styleId="Porat">
    <w:name w:val="footer"/>
    <w:basedOn w:val="prastasis"/>
    <w:link w:val="PoratDiagrama"/>
    <w:uiPriority w:val="99"/>
    <w:semiHidden/>
    <w:rsid w:val="00E43EFE"/>
    <w:pPr>
      <w:spacing w:after="0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Antrat1Diagrama">
    <w:name w:val="Antraštė 1 Diagrama"/>
    <w:basedOn w:val="Numatytasispastraiposriftas"/>
    <w:link w:val="Antrat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CF207A"/>
    <w:rPr>
      <w:i/>
      <w:iCs/>
      <w:color w:val="520010" w:themeColor="accent1" w:themeShade="80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CF207A"/>
    <w:pPr>
      <w:outlineLvl w:val="9"/>
    </w:pPr>
  </w:style>
  <w:style w:type="paragraph" w:styleId="Tekstoblokas">
    <w:name w:val="Block Text"/>
    <w:basedOn w:val="prastasis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saitas">
    <w:name w:val="Hyperlink"/>
    <w:basedOn w:val="Numatytasispastraiposriftas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Lentelstinklelis">
    <w:name w:val="Table Grid"/>
    <w:basedOn w:val="prastojilente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prastojilente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prastojilente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tarp">
    <w:name w:val="No Spacing"/>
    <w:uiPriority w:val="98"/>
    <w:semiHidden/>
    <w:qFormat/>
    <w:rsid w:val="00A95506"/>
    <w:pPr>
      <w:spacing w:after="0"/>
    </w:p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AB123B"/>
    <w:rPr>
      <w:sz w:val="22"/>
      <w:szCs w:val="16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AB123B"/>
    <w:rPr>
      <w:sz w:val="22"/>
      <w:szCs w:val="16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AB123B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AB123B"/>
    <w:rPr>
      <w:sz w:val="22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AB123B"/>
    <w:rPr>
      <w:sz w:val="22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B123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AB123B"/>
    <w:rPr>
      <w:b/>
      <w:bCs/>
      <w:sz w:val="22"/>
      <w:szCs w:val="20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AB123B"/>
    <w:rPr>
      <w:sz w:val="22"/>
      <w:szCs w:val="20"/>
    </w:rPr>
  </w:style>
  <w:style w:type="paragraph" w:styleId="Vokoatgalinisadresas">
    <w:name w:val="envelope return"/>
    <w:basedOn w:val="prastasis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AB123B"/>
    <w:rPr>
      <w:sz w:val="22"/>
      <w:szCs w:val="20"/>
    </w:rPr>
  </w:style>
  <w:style w:type="character" w:styleId="HTMLkodas">
    <w:name w:val="HTML Code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laviatra">
    <w:name w:val="HTML Keyboard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AB123B"/>
    <w:rPr>
      <w:rFonts w:ascii="Consolas" w:hAnsi="Consolas"/>
      <w:sz w:val="22"/>
      <w:szCs w:val="20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komandostekstas">
    <w:name w:val="macro"/>
    <w:link w:val="MakrokomandostekstasDiagram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AB123B"/>
    <w:rPr>
      <w:rFonts w:ascii="Consolas" w:hAnsi="Consolas"/>
      <w:sz w:val="22"/>
      <w:szCs w:val="20"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nga">
    <w:name w:val="Įžanga"/>
    <w:basedOn w:val="prastasis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styleId="prastasistinklapis">
    <w:name w:val="Normal (Web)"/>
    <w:basedOn w:val="prastasis"/>
    <w:uiPriority w:val="99"/>
    <w:unhideWhenUsed/>
    <w:rsid w:val="00BE22C6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lt-LT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3195F"/>
    <w:rPr>
      <w:rFonts w:asciiTheme="minorHAnsi" w:hAnsiTheme="minorHAnsi"/>
    </w:rPr>
  </w:style>
  <w:style w:type="paragraph" w:styleId="Antrat1">
    <w:name w:val="heading 1"/>
    <w:basedOn w:val="prastasis"/>
    <w:next w:val="prastasis"/>
    <w:link w:val="Antrat1Diagrama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Antrat4">
    <w:name w:val="heading 4"/>
    <w:basedOn w:val="prastasis"/>
    <w:next w:val="prastasis"/>
    <w:link w:val="Antrat4Diagrama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Antrat5">
    <w:name w:val="heading 5"/>
    <w:basedOn w:val="prastasis"/>
    <w:next w:val="prastasis"/>
    <w:link w:val="Antrat5Diagrama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Antrat8">
    <w:name w:val="heading 8"/>
    <w:basedOn w:val="prastasis"/>
    <w:next w:val="prastasis"/>
    <w:link w:val="Antrat8Diagrama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CF207A"/>
    <w:rPr>
      <w:color w:val="595959" w:themeColor="text1" w:themeTint="A6"/>
    </w:rPr>
  </w:style>
  <w:style w:type="paragraph" w:styleId="Antrinispavadinimas">
    <w:name w:val="Subtitle"/>
    <w:basedOn w:val="prastasis"/>
    <w:link w:val="AntrinispavadinimasDiagrama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Pavadinimas">
    <w:name w:val="Title"/>
    <w:basedOn w:val="prastasis"/>
    <w:link w:val="PavadinimasDiagrama"/>
    <w:uiPriority w:val="1"/>
    <w:qFormat/>
    <w:rsid w:val="00485E76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4"/>
      <w:szCs w:val="72"/>
    </w:rPr>
  </w:style>
  <w:style w:type="character" w:customStyle="1" w:styleId="PavadinimasDiagrama">
    <w:name w:val="Pavadinimas Diagrama"/>
    <w:basedOn w:val="Numatytasispastraiposriftas"/>
    <w:link w:val="Pavadinimas"/>
    <w:uiPriority w:val="1"/>
    <w:rsid w:val="00485E76"/>
    <w:rPr>
      <w:rFonts w:asciiTheme="majorHAnsi" w:eastAsia="Candara" w:hAnsiTheme="majorHAnsi" w:cs="Times New Roman"/>
      <w:b/>
      <w:caps/>
      <w:color w:val="FFFFFF" w:themeColor="background1"/>
      <w:sz w:val="64"/>
      <w:szCs w:val="72"/>
    </w:rPr>
  </w:style>
  <w:style w:type="paragraph" w:styleId="Data">
    <w:name w:val="Date"/>
    <w:basedOn w:val="prastasis"/>
    <w:link w:val="DataDiagrama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aDiagrama">
    <w:name w:val="Data Diagrama"/>
    <w:basedOn w:val="Numatytasispastraiposriftas"/>
    <w:link w:val="Data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Laikas">
    <w:name w:val="Laikas"/>
    <w:basedOn w:val="prastasis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Vieta">
    <w:name w:val="Vieta"/>
    <w:basedOn w:val="prastasis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informacija">
    <w:name w:val="Kontaktinė informacija"/>
    <w:basedOn w:val="prastasis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Antrats">
    <w:name w:val="header"/>
    <w:basedOn w:val="prastasis"/>
    <w:link w:val="AntratsDiagrama"/>
    <w:uiPriority w:val="99"/>
    <w:semiHidden/>
    <w:rsid w:val="001570B2"/>
    <w:pPr>
      <w:spacing w:after="0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F12A85"/>
    <w:rPr>
      <w:rFonts w:ascii="Bodoni MT" w:hAnsi="Bodoni MT"/>
      <w:sz w:val="22"/>
      <w:szCs w:val="21"/>
    </w:rPr>
  </w:style>
  <w:style w:type="paragraph" w:styleId="Porat">
    <w:name w:val="footer"/>
    <w:basedOn w:val="prastasis"/>
    <w:link w:val="PoratDiagrama"/>
    <w:uiPriority w:val="99"/>
    <w:semiHidden/>
    <w:rsid w:val="00E43EFE"/>
    <w:pPr>
      <w:spacing w:after="0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Antrat1Diagrama">
    <w:name w:val="Antraštė 1 Diagrama"/>
    <w:basedOn w:val="Numatytasispastraiposriftas"/>
    <w:link w:val="Antrat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CF207A"/>
    <w:rPr>
      <w:i/>
      <w:iCs/>
      <w:color w:val="520010" w:themeColor="accent1" w:themeShade="80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CF207A"/>
    <w:pPr>
      <w:outlineLvl w:val="9"/>
    </w:pPr>
  </w:style>
  <w:style w:type="paragraph" w:styleId="Tekstoblokas">
    <w:name w:val="Block Text"/>
    <w:basedOn w:val="prastasis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saitas">
    <w:name w:val="Hyperlink"/>
    <w:basedOn w:val="Numatytasispastraiposriftas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Lentelstinklelis">
    <w:name w:val="Table Grid"/>
    <w:basedOn w:val="prastojilente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prastojilente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prastojilente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tarp">
    <w:name w:val="No Spacing"/>
    <w:uiPriority w:val="98"/>
    <w:semiHidden/>
    <w:qFormat/>
    <w:rsid w:val="00A95506"/>
    <w:pPr>
      <w:spacing w:after="0"/>
    </w:p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AB123B"/>
    <w:rPr>
      <w:sz w:val="22"/>
      <w:szCs w:val="16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AB123B"/>
    <w:rPr>
      <w:sz w:val="22"/>
      <w:szCs w:val="16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AB123B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AB123B"/>
    <w:rPr>
      <w:sz w:val="22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AB123B"/>
    <w:rPr>
      <w:sz w:val="22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B123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AB123B"/>
    <w:rPr>
      <w:b/>
      <w:bCs/>
      <w:sz w:val="22"/>
      <w:szCs w:val="20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AB123B"/>
    <w:rPr>
      <w:sz w:val="22"/>
      <w:szCs w:val="20"/>
    </w:rPr>
  </w:style>
  <w:style w:type="paragraph" w:styleId="Vokoatgalinisadresas">
    <w:name w:val="envelope return"/>
    <w:basedOn w:val="prastasis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AB123B"/>
    <w:rPr>
      <w:sz w:val="22"/>
      <w:szCs w:val="20"/>
    </w:rPr>
  </w:style>
  <w:style w:type="character" w:styleId="HTMLkodas">
    <w:name w:val="HTML Code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laviatra">
    <w:name w:val="HTML Keyboard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AB123B"/>
    <w:rPr>
      <w:rFonts w:ascii="Consolas" w:hAnsi="Consolas"/>
      <w:sz w:val="22"/>
      <w:szCs w:val="20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komandostekstas">
    <w:name w:val="macro"/>
    <w:link w:val="MakrokomandostekstasDiagram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AB123B"/>
    <w:rPr>
      <w:rFonts w:ascii="Consolas" w:hAnsi="Consolas"/>
      <w:sz w:val="22"/>
      <w:szCs w:val="20"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nga">
    <w:name w:val="Įžanga"/>
    <w:basedOn w:val="prastasis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styleId="prastasistinklapis">
    <w:name w:val="Normal (Web)"/>
    <w:basedOn w:val="prastasis"/>
    <w:uiPriority w:val="99"/>
    <w:unhideWhenUsed/>
    <w:rsid w:val="00BE22C6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lita\AppData\Roaming\Microsoft\Templates\Eleganti&#353;ka%20pavasario%20skrajut&#279;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B28036-7AFD-454D-988B-8A3C7F6E5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Elegantiška pavasario skrajutė</Template>
  <TotalTime>0</TotalTime>
  <Pages>1</Pages>
  <Words>492</Words>
  <Characters>281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2023-06-02T08:55:00Z</dcterms:created>
  <dcterms:modified xsi:type="dcterms:W3CDTF">2023-06-05T08:41:00Z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